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144" w:rsidRPr="00AC6DFF" w:rsidRDefault="00183144">
      <w:pPr>
        <w:pStyle w:val="Title"/>
        <w:tabs>
          <w:tab w:val="left" w:pos="882"/>
          <w:tab w:val="left" w:pos="2560"/>
          <w:tab w:val="left" w:pos="3443"/>
        </w:tabs>
        <w:rPr>
          <w:color w:val="FF0000"/>
        </w:rPr>
      </w:pPr>
      <w:r>
        <w:rPr>
          <w:noProof/>
          <w:lang w:eastAsia="it-IT"/>
        </w:rPr>
        <w:pict>
          <v:group id="Group 2" o:spid="_x0000_s1026" style="position:absolute;left:0;text-align:left;margin-left:0;margin-top:0;width:595.3pt;height:841.9pt;z-index:-2516582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o&#10;AXEIKknnKcgil//5i1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4" o:spid="_x0000_s1027" type="#_x0000_t75" style="position:absolute;width:11906;height:168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">
              <v:imagedata r:id="rId4" o:title=""/>
            </v:shape>
            <v:rect id="Rectangle 33" o:spid="_x0000_s1028" style="position:absolute;left:1094;top:650;width:9720;height:154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" fillcolor="#231f20" stroked="f">
              <v:fill opacity="49087f"/>
            </v:rect>
            <v:shape id="Picture 32" o:spid="_x0000_s1029" type="#_x0000_t75" style="position:absolute;left:1451;top:1008;width:9003;height:147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">
              <v:imagedata r:id="rId5" o:title=""/>
            </v:shape>
            <v:rect id="Rectangle 31" o:spid="_x0000_s1030" style="position:absolute;left:1451;top:1008;width:9003;height:147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" filled="f" strokecolor="white" strokeweight="5pt"/>
            <v:line id="Line 30" o:spid="_x0000_s1031" style="position:absolute;visibility:visible" from="2044,4545" to="9891,4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" strokecolor="#b80100" strokeweight="1pt">
              <v:stroke dashstyle="dot"/>
            </v:line>
            <v:shape id="AutoShape 29" o:spid="_x0000_s1032" style="position:absolute;left:1984;top:4545;width:7937;height:2;visibility:visible" coordsize="7937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" adj="0,,0" path="m,l,m7937,r,e" filled="f" strokecolor="#b80100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0,0;0,0;7937,0;7937,0" o:connectangles="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Line 28" o:spid="_x0000_s1033" style="position:absolute;visibility:visible" from="2034,5092" to="9881,5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" strokecolor="#b80100" strokeweight="1pt">
              <v:stroke dashstyle="dot"/>
            </v:line>
            <v:shape id="AutoShape 27" o:spid="_x0000_s1034" style="position:absolute;left:1974;top:5092;width:7937;height:2;visibility:visible" coordsize="7937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" adj="0,,0" path="m,l,m7937,r,e" filled="f" strokecolor="#b80100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0,0;0,0;7937,0;7937,0" o:connectangles="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Line 26" o:spid="_x0000_s1035" style="position:absolute;visibility:visible" from="2034,5639" to="9881,5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" strokecolor="#b80100" strokeweight="1pt">
              <v:stroke dashstyle="dot"/>
            </v:line>
            <v:shape id="AutoShape 25" o:spid="_x0000_s1036" style="position:absolute;left:1974;top:5639;width:7937;height:2;visibility:visible" coordsize="7937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" adj="0,,0" path="m,l,m7937,r,e" filled="f" strokecolor="#b80100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0,0;0,0;7937,0;7937,0" o:connectangles="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Line 24" o:spid="_x0000_s1037" style="position:absolute;visibility:visible" from="2034,6186" to="9881,6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" strokecolor="#b80100" strokeweight="1pt">
              <v:stroke dashstyle="dot"/>
            </v:line>
            <v:shape id="AutoShape 23" o:spid="_x0000_s1038" style="position:absolute;left:1974;top:6186;width:7937;height:2;visibility:visible" coordsize="7937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" adj="0,,0" path="m,l,m7937,r,e" filled="f" strokecolor="#b80100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0,0;0,0;7937,0;7937,0" o:connectangles="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Line 22" o:spid="_x0000_s1039" style="position:absolute;visibility:visible" from="2024,6733" to="9871,6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" strokecolor="#b80100" strokeweight="1pt">
              <v:stroke dashstyle="dot"/>
            </v:line>
            <v:shape id="AutoShape 21" o:spid="_x0000_s1040" style="position:absolute;left:1964;top:6733;width:7937;height:2;visibility:visible" coordsize="7937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" adj="0,,0" path="m,l,m7937,r,e" filled="f" strokecolor="#b80100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0,0;0,0;7937,0;7937,0" o:connectangles="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Line 20" o:spid="_x0000_s1041" style="position:absolute;visibility:visible" from="2024,7280" to="9871,7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" strokecolor="#b80100" strokeweight="1pt">
              <v:stroke dashstyle="dot"/>
            </v:line>
            <v:shape id="AutoShape 19" o:spid="_x0000_s1042" style="position:absolute;left:1964;top:7280;width:7937;height:2;visibility:visible" coordsize="7937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" adj="0,,0" path="m,l,m7937,r,e" filled="f" strokecolor="#b80100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0,0;0,0;7937,0;7937,0" o:connectangles="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Line 18" o:spid="_x0000_s1043" style="position:absolute;visibility:visible" from="2044,7827" to="9891,7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" strokecolor="#b80100" strokeweight="1pt">
              <v:stroke dashstyle="dot"/>
            </v:line>
            <v:shape id="AutoShape 17" o:spid="_x0000_s1044" style="position:absolute;left:1984;top:7827;width:7937;height:2;visibility:visible" coordsize="7937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" adj="0,,0" path="m,l,m7937,r,e" filled="f" strokecolor="#b80100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0,0;0,0;7937,0;7937,0" o:connectangles="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Line 16" o:spid="_x0000_s1045" style="position:absolute;visibility:visible" from="2034,8374" to="9881,8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" strokecolor="#b80100" strokeweight="1pt">
              <v:stroke dashstyle="dot"/>
            </v:line>
            <v:shape id="AutoShape 15" o:spid="_x0000_s1046" style="position:absolute;left:1974;top:8373;width:7937;height:2;visibility:visible" coordsize="7937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" adj="0,,0" path="m,l,m7937,r,e" filled="f" strokecolor="#b80100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0,0;0,0;7937,0;7937,0" o:connectangles="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Line 14" o:spid="_x0000_s1047" style="position:absolute;visibility:visible" from="2034,8921" to="9881,8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" strokecolor="#b80100" strokeweight="1pt">
              <v:stroke dashstyle="dot"/>
            </v:line>
            <v:shape id="AutoShape 13" o:spid="_x0000_s1048" style="position:absolute;left:1974;top:8920;width:7937;height:2;visibility:visible" coordsize="7937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" adj="0,,0" path="m,l,m7937,r,e" filled="f" strokecolor="#b80100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0,0;0,0;7937,0;7937,0" o:connectangles="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Line 12" o:spid="_x0000_s1049" style="position:absolute;visibility:visible" from="2034,9468" to="9881,9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" strokecolor="#b80100" strokeweight="1pt">
              <v:stroke dashstyle="dot"/>
            </v:line>
            <v:shape id="AutoShape 11" o:spid="_x0000_s1050" style="position:absolute;left:1974;top:9467;width:7937;height:2;visibility:visible" coordsize="7937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" adj="0,,0" path="m,l,m7937,r,e" filled="f" strokecolor="#b80100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0,0;0,0;7937,0;7937,0" o:connectangles="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Line 10" o:spid="_x0000_s1051" style="position:absolute;visibility:visible" from="2024,10015" to="9871,10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" strokecolor="#b80100" strokeweight="1pt">
              <v:stroke dashstyle="dot"/>
            </v:line>
            <v:shape id="AutoShape 9" o:spid="_x0000_s1052" style="position:absolute;left:1964;top:10014;width:7937;height:2;visibility:visible" coordsize="7937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" adj="0,,0" path="m,l,m7937,r,e" filled="f" strokecolor="#b80100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0,0;0,0;7937,0;7937,0" o:connectangles="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Line 8" o:spid="_x0000_s1053" style="position:absolute;visibility:visible" from="2024,10562" to="9871,10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" strokecolor="#b80100" strokeweight="1pt">
              <v:stroke dashstyle="dot"/>
            </v:line>
            <v:shape id="AutoShape 7" o:spid="_x0000_s1054" style="position:absolute;left:1964;top:10561;width:7937;height:2;visibility:visible" coordsize="7937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" adj="0,,0" path="m,l,m7937,r,e" filled="f" strokecolor="#b80100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0,0;0,0;7937,0;7937,0" o:connectangles="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line id="Line 6" o:spid="_x0000_s1055" style="position:absolute;visibility:visible" from="6762,11498" to="9871,1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" strokecolor="#b80100" strokeweight="1pt">
              <v:stroke dashstyle="dot"/>
            </v:line>
            <v:shape id="AutoShape 5" o:spid="_x0000_s1056" style="position:absolute;left:6701;top:11497;width:3200;height:2;visibility:visible" coordsize="3200,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" adj="0,,0" path="m,l,m3199,r,e" filled="f" strokecolor="#b80100" strokeweight="1pt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custom" o:connectlocs="0,0;0,0;3199,0;3199,0" o:connectangles="0,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Picture 4" o:spid="_x0000_s1057" type="#_x0000_t75" style="position:absolute;left:6717;top:428;width:3582;height:35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">
              <v:imagedata r:id="rId6" o:title=""/>
            </v:shape>
            <v:shape id="Picture 3" o:spid="_x0000_s1058" type="#_x0000_t75" style="position:absolute;left:1811;top:11507;width:5422;height:39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">
              <v:imagedata r:id="rId7" o:title=""/>
            </v:shape>
            <w10:wrap anchorx="page" anchory="page"/>
          </v:group>
        </w:pict>
      </w:r>
      <w:r w:rsidRPr="00AC6DFF">
        <w:rPr>
          <w:color w:val="FF0000"/>
        </w:rPr>
        <w:t>Il</w:t>
      </w:r>
      <w:r w:rsidRPr="00AC6DFF">
        <w:rPr>
          <w:color w:val="FF0000"/>
        </w:rPr>
        <w:tab/>
        <w:t>Paese</w:t>
      </w:r>
      <w:r w:rsidRPr="00AC6DFF">
        <w:rPr>
          <w:color w:val="FF0000"/>
        </w:rPr>
        <w:tab/>
        <w:t>del</w:t>
      </w:r>
      <w:r w:rsidRPr="00AC6DFF">
        <w:rPr>
          <w:color w:val="FF0000"/>
        </w:rPr>
        <w:tab/>
        <w:t>Natale</w:t>
      </w:r>
    </w:p>
    <w:p w:rsidR="00183144" w:rsidRPr="00AC6DFF" w:rsidRDefault="00183144">
      <w:pPr>
        <w:spacing w:before="142"/>
        <w:ind w:left="264"/>
        <w:rPr>
          <w:b/>
          <w:bCs/>
          <w:i/>
          <w:sz w:val="40"/>
          <w:szCs w:val="40"/>
        </w:rPr>
      </w:pPr>
      <w:r w:rsidRPr="00AC6DFF">
        <w:rPr>
          <w:b/>
          <w:bCs/>
          <w:i/>
          <w:sz w:val="40"/>
          <w:szCs w:val="40"/>
        </w:rPr>
        <w:t>PoggioTorriana</w:t>
      </w:r>
    </w:p>
    <w:p w:rsidR="00183144" w:rsidRPr="00AC6DFF" w:rsidRDefault="00183144">
      <w:pPr>
        <w:pStyle w:val="BodyText"/>
        <w:rPr>
          <w:color w:val="FF0000"/>
          <w:sz w:val="20"/>
        </w:rPr>
      </w:pPr>
    </w:p>
    <w:p w:rsidR="00183144" w:rsidRPr="00AC6DFF" w:rsidRDefault="00183144">
      <w:pPr>
        <w:pStyle w:val="BodyText"/>
        <w:rPr>
          <w:color w:val="FF0000"/>
          <w:sz w:val="20"/>
        </w:rPr>
      </w:pPr>
    </w:p>
    <w:p w:rsidR="00183144" w:rsidRPr="00AC6DFF" w:rsidRDefault="00183144">
      <w:pPr>
        <w:pStyle w:val="BodyText"/>
        <w:rPr>
          <w:color w:val="FF0000"/>
          <w:sz w:val="20"/>
        </w:rPr>
      </w:pPr>
    </w:p>
    <w:p w:rsidR="00183144" w:rsidRPr="00AC6DFF" w:rsidRDefault="00183144">
      <w:pPr>
        <w:pStyle w:val="BodyText"/>
        <w:spacing w:before="1"/>
        <w:rPr>
          <w:color w:val="FF0000"/>
          <w:sz w:val="16"/>
        </w:rPr>
      </w:pPr>
    </w:p>
    <w:p w:rsidR="00183144" w:rsidRDefault="00183144">
      <w:pPr>
        <w:spacing w:before="27"/>
        <w:ind w:left="294"/>
        <w:rPr>
          <w:i/>
          <w:sz w:val="40"/>
        </w:rPr>
      </w:pPr>
      <w:r w:rsidRPr="00AC6DFF">
        <w:rPr>
          <w:i/>
          <w:color w:val="FF0000"/>
          <w:sz w:val="40"/>
        </w:rPr>
        <w:t>CaroBabboNatale</w:t>
      </w:r>
      <w:r>
        <w:rPr>
          <w:i/>
          <w:color w:val="B80100"/>
          <w:sz w:val="40"/>
        </w:rPr>
        <w:t>,</w:t>
      </w: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spacing w:before="200"/>
        <w:ind w:right="292"/>
        <w:jc w:val="right"/>
        <w:rPr>
          <w:i/>
          <w:sz w:val="28"/>
        </w:rPr>
      </w:pPr>
      <w:r>
        <w:rPr>
          <w:i/>
          <w:color w:val="B80100"/>
          <w:w w:val="105"/>
          <w:sz w:val="28"/>
        </w:rPr>
        <w:t>Firma</w:t>
      </w: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rPr>
          <w:sz w:val="20"/>
        </w:rPr>
      </w:pPr>
    </w:p>
    <w:p w:rsidR="00183144" w:rsidRDefault="00183144">
      <w:pPr>
        <w:pStyle w:val="BodyText"/>
        <w:spacing w:before="7"/>
        <w:rPr>
          <w:sz w:val="25"/>
        </w:rPr>
      </w:pPr>
    </w:p>
    <w:p w:rsidR="00183144" w:rsidRDefault="00183144">
      <w:pPr>
        <w:pStyle w:val="BodyText"/>
        <w:spacing w:before="56"/>
        <w:ind w:left="5179"/>
      </w:pPr>
      <w:r>
        <w:rPr>
          <w:color w:val="B80100"/>
        </w:rPr>
        <w:t>Coloraituoiregali</w:t>
      </w:r>
    </w:p>
    <w:sectPr w:rsidR="00183144" w:rsidSect="00DB073F">
      <w:type w:val="continuous"/>
      <w:pgSz w:w="11910" w:h="16840"/>
      <w:pgMar w:top="14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283"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0E49"/>
    <w:rsid w:val="00183144"/>
    <w:rsid w:val="002A3A1D"/>
    <w:rsid w:val="00AC6DFF"/>
    <w:rsid w:val="00B12C84"/>
    <w:rsid w:val="00BB5038"/>
    <w:rsid w:val="00DB073F"/>
    <w:rsid w:val="00DC1BAA"/>
    <w:rsid w:val="00F80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73F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DB073F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DB073F"/>
    <w:rPr>
      <w:i/>
      <w:i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C456D"/>
    <w:rPr>
      <w:rFonts w:ascii="Times New Roman" w:eastAsia="Times New Roman" w:hAnsi="Times New Roman"/>
      <w:lang w:eastAsia="en-US"/>
    </w:rPr>
  </w:style>
  <w:style w:type="paragraph" w:styleId="Title">
    <w:name w:val="Title"/>
    <w:basedOn w:val="Normal"/>
    <w:link w:val="TitleChar"/>
    <w:uiPriority w:val="99"/>
    <w:qFormat/>
    <w:rsid w:val="00DB073F"/>
    <w:pPr>
      <w:spacing w:line="619" w:lineRule="exact"/>
      <w:ind w:left="264"/>
    </w:pPr>
    <w:rPr>
      <w:i/>
      <w:i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456D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ListParagraph">
    <w:name w:val="List Paragraph"/>
    <w:basedOn w:val="Normal"/>
    <w:uiPriority w:val="99"/>
    <w:qFormat/>
    <w:rsid w:val="00DB073F"/>
  </w:style>
  <w:style w:type="paragraph" w:customStyle="1" w:styleId="TableParagraph">
    <w:name w:val="Table Paragraph"/>
    <w:basedOn w:val="Normal"/>
    <w:uiPriority w:val="99"/>
    <w:rsid w:val="00DB07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18</Words>
  <Characters>106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</dc:title>
  <dc:subject/>
  <dc:creator>Franco Antonini</dc:creator>
  <cp:keywords/>
  <dc:description/>
  <cp:lastModifiedBy>utente</cp:lastModifiedBy>
  <cp:revision>2</cp:revision>
  <dcterms:created xsi:type="dcterms:W3CDTF">2023-12-20T08:09:00Z</dcterms:created>
  <dcterms:modified xsi:type="dcterms:W3CDTF">2023-12-20T08:09:00Z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CS6 (Windows)</vt:lpwstr>
  </property>
</Properties>
</file>