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89E" w:rsidRDefault="0091489E" w:rsidP="00120E14">
      <w:pPr>
        <w:ind w:left="2832" w:firstLine="708"/>
      </w:pP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2" o:spid="_x0000_s1026" type="#_x0000_t75" alt="PROLOCO_logo-medio" style="position:absolute;left:0;text-align:left;margin-left:-2.2pt;margin-top:-14.55pt;width:122.25pt;height:103.5pt;z-index:251658240;visibility:visible;mso-wrap-distance-left:2.88pt;mso-wrap-distance-top:2.88pt;mso-wrap-distance-right:2.88pt;mso-wrap-distance-bottom:2.88pt" insetpen="t">
            <v:imagedata r:id="rId4" o:title="" chromakey="#fdfdfd"/>
          </v:shape>
        </w:pict>
      </w: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75.8pt;margin-top:64.05pt;width:180.75pt;height:41.25pt;z-index:251659264" strokecolor="white">
            <v:textbox>
              <w:txbxContent>
                <w:p w:rsidR="0091489E" w:rsidRPr="0080077A" w:rsidRDefault="0091489E">
                  <w:pPr>
                    <w:rPr>
                      <w:rFonts w:ascii="Brush Script MT" w:hAnsi="Brush Script MT"/>
                      <w:i/>
                      <w:sz w:val="52"/>
                      <w:szCs w:val="52"/>
                    </w:rPr>
                  </w:pPr>
                  <w:r w:rsidRPr="0080077A">
                    <w:rPr>
                      <w:rFonts w:ascii="Brush Script MT" w:hAnsi="Brush Script MT"/>
                      <w:i/>
                      <w:sz w:val="52"/>
                      <w:szCs w:val="52"/>
                    </w:rPr>
                    <w:t xml:space="preserve">24 Dicembre </w:t>
                  </w:r>
                  <w:r>
                    <w:rPr>
                      <w:rFonts w:ascii="Brush Script MT" w:hAnsi="Brush Script MT"/>
                      <w:i/>
                      <w:sz w:val="52"/>
                      <w:szCs w:val="52"/>
                    </w:rPr>
                    <w:t>2023</w:t>
                  </w:r>
                </w:p>
              </w:txbxContent>
            </v:textbox>
          </v:shape>
        </w:pict>
      </w:r>
      <w:r w:rsidRPr="00ED1DC9">
        <w:rPr>
          <w:rFonts w:ascii="Brush Script MT" w:hAnsi="Brush Script MT"/>
          <w:i/>
          <w:sz w:val="80"/>
          <w:szCs w:val="80"/>
        </w:rPr>
        <w:t xml:space="preserve">Pro Loco Poggio Berni  </w:t>
      </w:r>
    </w:p>
    <w:p w:rsidR="0091489E" w:rsidRPr="006A7854" w:rsidRDefault="0091489E" w:rsidP="006A7854">
      <w:pPr>
        <w:tabs>
          <w:tab w:val="left" w:pos="3630"/>
        </w:tabs>
        <w:ind w:right="-1"/>
        <w:rPr>
          <w:rFonts w:ascii="Verdana" w:hAnsi="Verdana"/>
          <w:sz w:val="24"/>
          <w:szCs w:val="24"/>
        </w:rPr>
      </w:pPr>
      <w:r w:rsidRPr="00BC0817">
        <w:rPr>
          <w:rFonts w:ascii="Verdana" w:hAnsi="Verdana"/>
          <w:noProof/>
          <w:sz w:val="24"/>
          <w:szCs w:val="24"/>
          <w:lang w:eastAsia="it-IT"/>
        </w:rPr>
        <w:pict>
          <v:shape id="Immagine 1" o:spid="_x0000_i1025" type="#_x0000_t75" style="width:555.75pt;height:690pt;visibility:visible">
            <v:imagedata r:id="rId5" o:title=""/>
          </v:shape>
        </w:pict>
      </w:r>
    </w:p>
    <w:sectPr w:rsidR="0091489E" w:rsidRPr="006A7854" w:rsidSect="006A7854">
      <w:pgSz w:w="11906" w:h="16838"/>
      <w:pgMar w:top="426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1DC9"/>
    <w:rsid w:val="000C694B"/>
    <w:rsid w:val="0010031E"/>
    <w:rsid w:val="00120E14"/>
    <w:rsid w:val="00143533"/>
    <w:rsid w:val="00216554"/>
    <w:rsid w:val="00225835"/>
    <w:rsid w:val="00227D87"/>
    <w:rsid w:val="00263D07"/>
    <w:rsid w:val="002B1F1F"/>
    <w:rsid w:val="003668A7"/>
    <w:rsid w:val="00370DA0"/>
    <w:rsid w:val="003B5C01"/>
    <w:rsid w:val="00410816"/>
    <w:rsid w:val="00414F05"/>
    <w:rsid w:val="004B3DFB"/>
    <w:rsid w:val="004B4819"/>
    <w:rsid w:val="004B50C5"/>
    <w:rsid w:val="004D7F00"/>
    <w:rsid w:val="00590ED7"/>
    <w:rsid w:val="005E098C"/>
    <w:rsid w:val="006153B2"/>
    <w:rsid w:val="006A7854"/>
    <w:rsid w:val="006C18D9"/>
    <w:rsid w:val="007604BC"/>
    <w:rsid w:val="00772D54"/>
    <w:rsid w:val="00796147"/>
    <w:rsid w:val="0080077A"/>
    <w:rsid w:val="008453AA"/>
    <w:rsid w:val="0091489E"/>
    <w:rsid w:val="00924A1D"/>
    <w:rsid w:val="009550AA"/>
    <w:rsid w:val="0097254F"/>
    <w:rsid w:val="009E2493"/>
    <w:rsid w:val="00AB757F"/>
    <w:rsid w:val="00B048F1"/>
    <w:rsid w:val="00B21DB0"/>
    <w:rsid w:val="00B22341"/>
    <w:rsid w:val="00B83938"/>
    <w:rsid w:val="00BC0817"/>
    <w:rsid w:val="00BC24E7"/>
    <w:rsid w:val="00BF5A99"/>
    <w:rsid w:val="00C017B8"/>
    <w:rsid w:val="00C2006B"/>
    <w:rsid w:val="00C50EDC"/>
    <w:rsid w:val="00CA25F4"/>
    <w:rsid w:val="00CF63F6"/>
    <w:rsid w:val="00D76CE2"/>
    <w:rsid w:val="00DD25FB"/>
    <w:rsid w:val="00DF1F4D"/>
    <w:rsid w:val="00DF2B1E"/>
    <w:rsid w:val="00E3277D"/>
    <w:rsid w:val="00E62097"/>
    <w:rsid w:val="00E93F60"/>
    <w:rsid w:val="00ED1198"/>
    <w:rsid w:val="00ED1DC9"/>
    <w:rsid w:val="00F15643"/>
    <w:rsid w:val="00F67DF7"/>
    <w:rsid w:val="00F86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17B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D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D2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4</Words>
  <Characters>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 Loco Poggio Berni  </dc:title>
  <dc:subject/>
  <dc:creator>Fujitsu</dc:creator>
  <cp:keywords/>
  <dc:description/>
  <cp:lastModifiedBy>utente</cp:lastModifiedBy>
  <cp:revision>2</cp:revision>
  <cp:lastPrinted>2016-10-27T15:22:00Z</cp:lastPrinted>
  <dcterms:created xsi:type="dcterms:W3CDTF">2023-11-29T08:05:00Z</dcterms:created>
  <dcterms:modified xsi:type="dcterms:W3CDTF">2023-11-29T08:05:00Z</dcterms:modified>
</cp:coreProperties>
</file>